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DE8C9" w14:textId="77777777" w:rsidR="00A056C6" w:rsidRDefault="00A056C6">
      <w:r>
        <w:separator/>
      </w:r>
    </w:p>
  </w:endnote>
  <w:endnote w:type="continuationSeparator" w:id="0">
    <w:p w14:paraId="6DFE7013" w14:textId="77777777" w:rsidR="00A056C6" w:rsidRDefault="00A0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4E0E7" w14:textId="77777777" w:rsidR="00977E5D" w:rsidRDefault="00977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77777777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6F0FB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DAEA0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noProof/>
      </w:rPr>
      <w:t>CDS Family &amp; Behavioral Health Services, Inc.</w:t>
    </w:r>
  </w:p>
  <w:p w14:paraId="031FDE92" w14:textId="77777777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>
      <w:rPr>
        <w:sz w:val="16"/>
      </w:rPr>
      <w:t xml:space="preserve"> Street, Suite 4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A056C6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6C6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53963554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FFAFE" w14:textId="77777777" w:rsidR="00977E5D" w:rsidRDefault="00977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31F20" w14:textId="77777777" w:rsidR="00A056C6" w:rsidRDefault="00A056C6">
      <w:r>
        <w:separator/>
      </w:r>
    </w:p>
  </w:footnote>
  <w:footnote w:type="continuationSeparator" w:id="0">
    <w:p w14:paraId="1427BB01" w14:textId="77777777" w:rsidR="00A056C6" w:rsidRDefault="00A05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5B6E6" w14:textId="77777777" w:rsidR="00977E5D" w:rsidRDefault="00977E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2F8390D4" w:rsidR="001C2115" w:rsidRDefault="00DC3C56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BD0EC31">
              <wp:simplePos x="0" y="0"/>
              <wp:positionH relativeFrom="column">
                <wp:posOffset>-265430</wp:posOffset>
              </wp:positionH>
              <wp:positionV relativeFrom="paragraph">
                <wp:posOffset>-100283</wp:posOffset>
              </wp:positionV>
              <wp:extent cx="0" cy="8071182"/>
              <wp:effectExtent l="19050" t="0" r="19050" b="2540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07118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16231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9pt,-7.9pt" to="-20.9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61104F61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E46F1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7336B7">
      <w:rPr>
        <w:noProof/>
      </w:rPr>
      <w:drawing>
        <wp:anchor distT="0" distB="0" distL="114300" distR="114300" simplePos="0" relativeHeight="251669504" behindDoc="0" locked="0" layoutInCell="1" allowOverlap="1" wp14:anchorId="02363324" wp14:editId="7146F24E">
          <wp:simplePos x="0" y="0"/>
          <wp:positionH relativeFrom="margin">
            <wp:align>right</wp:align>
          </wp:positionH>
          <wp:positionV relativeFrom="paragraph">
            <wp:posOffset>-150106</wp:posOffset>
          </wp:positionV>
          <wp:extent cx="866112" cy="749932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12" cy="749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6625D4BE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9B0A2" w14:textId="77777777" w:rsidR="001C2115" w:rsidRDefault="006C3C32" w:rsidP="00857E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FA524C8" wp14:editId="4D80D27D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9A0F44" w14:textId="25EB2E9B" w:rsidR="001C2115" w:rsidRDefault="007336B7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67ADC0" wp14:editId="3A016D33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488A6D" w14:textId="77777777" w:rsidR="001C2115" w:rsidRPr="00B43699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MISSION</w:t>
                          </w:r>
                        </w:p>
                        <w:p w14:paraId="06F378ED" w14:textId="5565FBD5" w:rsidR="001C2115" w:rsidRPr="00CE0E1D" w:rsidRDefault="00CE0E1D" w:rsidP="00DC01EA">
                          <w:pPr>
                            <w:pStyle w:val="BodyText3"/>
                            <w:rPr>
                              <w:i/>
                            </w:rPr>
                          </w:pPr>
                          <w:r w:rsidRPr="00CE0E1D">
                            <w:rPr>
                              <w:i/>
                            </w:rPr>
                            <w:t xml:space="preserve">“Empowering Youth &amp; </w:t>
                          </w:r>
                          <w:r w:rsidR="001C2115" w:rsidRPr="00CE0E1D">
                            <w:rPr>
                              <w:i/>
                            </w:rPr>
                            <w:t>Building Strong Families</w:t>
                          </w:r>
                          <w:r w:rsidRPr="00CE0E1D">
                            <w:rPr>
                              <w:i/>
                            </w:rPr>
                            <w:t xml:space="preserve"> for a Brighter Tomorrow</w:t>
                          </w:r>
                          <w:r w:rsidR="001C2115" w:rsidRPr="00CE0E1D">
                            <w:rPr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Default="001C2115" w:rsidP="0030303E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6388E9EE" w14:textId="77777777" w:rsid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Chief Executive Officer</w:t>
                          </w:r>
                          <w:r w:rsidR="00027A81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683416E" w14:textId="77777777" w:rsidR="001C2115" w:rsidRPr="00027A81" w:rsidRDefault="00F54BE2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Philip N. Kabler, J.D.</w:t>
                          </w:r>
                        </w:p>
                        <w:p w14:paraId="29FAA284" w14:textId="77777777" w:rsidR="00D2084C" w:rsidRPr="00D2084C" w:rsidRDefault="00D2084C" w:rsidP="00DC01EA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5E52041F" w14:textId="77777777" w:rsid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>Board of Directors</w:t>
                          </w:r>
                          <w:r w:rsidR="00BD00D2"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Executive Committee</w:t>
                          </w:r>
                        </w:p>
                        <w:p w14:paraId="0B751366" w14:textId="77777777" w:rsidR="00BD00D2" w:rsidRPr="0074595E" w:rsidRDefault="00BD00D2" w:rsidP="00DC01EA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2575E661" w14:textId="77777777" w:rsidR="00BD00D2" w:rsidRDefault="001C2115" w:rsidP="00BD00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14:paraId="3713E52A" w14:textId="77777777" w:rsidR="001C2115" w:rsidRP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1C2115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H. Thomas Lane, Jr.</w:t>
                          </w:r>
                        </w:p>
                        <w:p w14:paraId="11A8D4F7" w14:textId="77777777" w:rsidR="001C2115" w:rsidRPr="007B0E8F" w:rsidRDefault="001C2115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14FEC0C1" w14:textId="77777777" w:rsid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Vice President</w:t>
                          </w:r>
                        </w:p>
                        <w:p w14:paraId="0C35685C" w14:textId="415B1DE8" w:rsidR="001C2115" w:rsidRP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1C2115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Daniel Crapps</w:t>
                          </w:r>
                        </w:p>
                        <w:p w14:paraId="7E267AA3" w14:textId="77777777" w:rsidR="001C2115" w:rsidRPr="007B0E8F" w:rsidRDefault="001C2115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253BB96D" w14:textId="77777777" w:rsid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14"/>
                              <w:szCs w:val="14"/>
                            </w:rPr>
                            <w:t>Secretary</w:t>
                          </w:r>
                        </w:p>
                        <w:p w14:paraId="7F4547F6" w14:textId="77777777" w:rsidR="001C2115" w:rsidRDefault="001C2115" w:rsidP="00CA3E40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  <w:r w:rsidRPr="001C2115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Richard Mankin, Ph.D</w:t>
                          </w:r>
                          <w:r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2C0E647B" w14:textId="77777777" w:rsidR="001C2115" w:rsidRPr="007B0E8F" w:rsidRDefault="001C2115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3F3181D9" w14:textId="77777777" w:rsidR="001C2115" w:rsidRPr="00CA3E40" w:rsidRDefault="001C2115" w:rsidP="001C21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CA3E40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Treasurer</w:t>
                          </w:r>
                        </w:p>
                        <w:p w14:paraId="58469F2F" w14:textId="77777777" w:rsidR="004E1555" w:rsidRDefault="004E1555" w:rsidP="004E15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BD00D2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Frank Williams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, Esq.</w:t>
                          </w:r>
                        </w:p>
                        <w:p w14:paraId="59E382BC" w14:textId="77777777" w:rsidR="005A286B" w:rsidRPr="00D2084C" w:rsidRDefault="005A286B" w:rsidP="003030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081B3A5F" w14:textId="77777777" w:rsidR="005A286B" w:rsidRPr="005A286B" w:rsidRDefault="005A286B" w:rsidP="003030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5A286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Past President</w:t>
                          </w:r>
                        </w:p>
                        <w:p w14:paraId="179AFA59" w14:textId="77777777" w:rsidR="005A286B" w:rsidRPr="00BD00D2" w:rsidRDefault="005A286B" w:rsidP="005A286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BD00D2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Reginald L. Williams</w:t>
                          </w:r>
                        </w:p>
                        <w:p w14:paraId="4BB5B4AC" w14:textId="77777777" w:rsidR="001C2115" w:rsidRPr="007B0E8F" w:rsidRDefault="001C2115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15B7E99D" w14:textId="77777777" w:rsidR="001C2115" w:rsidRDefault="00BD00D2" w:rsidP="003030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>Board Members</w:t>
                          </w:r>
                        </w:p>
                        <w:p w14:paraId="4B89EFC5" w14:textId="70D368E0" w:rsidR="00BD00D2" w:rsidRPr="0074595E" w:rsidRDefault="00BD00D2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796B3DB3" w14:textId="19168B4F" w:rsidR="00D2084C" w:rsidRPr="004562AB" w:rsidRDefault="00D2084C" w:rsidP="003030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Kandra Albury</w:t>
                          </w:r>
                          <w:r w:rsidR="00E4374E"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, Ph.D.</w:t>
                          </w:r>
                        </w:p>
                        <w:p w14:paraId="71E6642B" w14:textId="77777777" w:rsidR="00D2084C" w:rsidRPr="0074595E" w:rsidRDefault="00D2084C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05C03A34" w14:textId="77777777" w:rsidR="001C2115" w:rsidRPr="004562AB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Becky Hunt</w:t>
                          </w:r>
                        </w:p>
                        <w:p w14:paraId="4FF263F8" w14:textId="77777777" w:rsidR="00E61418" w:rsidRPr="0074595E" w:rsidRDefault="00E61418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1107AFB7" w14:textId="6FD3ED72" w:rsidR="00C20D45" w:rsidRPr="004562AB" w:rsidRDefault="004D0797" w:rsidP="00C20D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Veita Jackson-</w:t>
                          </w:r>
                          <w:r w:rsidR="00C20D45"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Carter, M.Ed.</w:t>
                          </w:r>
                        </w:p>
                        <w:p w14:paraId="7CA4E678" w14:textId="77777777" w:rsidR="00E61418" w:rsidRPr="0074595E" w:rsidRDefault="00E61418" w:rsidP="00C20D45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3C2B1807" w14:textId="011116AF" w:rsidR="00C20D45" w:rsidRPr="004562AB" w:rsidRDefault="00C20D45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Debra Kinman-Ford</w:t>
                          </w:r>
                          <w:r w:rsidR="00C8507C"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, M.Ed.</w:t>
                          </w:r>
                        </w:p>
                        <w:p w14:paraId="437F4E3C" w14:textId="77777777" w:rsidR="00E61418" w:rsidRPr="0074595E" w:rsidRDefault="00E61418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6B86040D" w14:textId="61D5BAAB" w:rsidR="00C20D45" w:rsidRPr="004562AB" w:rsidRDefault="00C20D45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Gilbert A. Levy</w:t>
                          </w:r>
                        </w:p>
                        <w:p w14:paraId="5C21480D" w14:textId="77D8C7D1" w:rsidR="00E61418" w:rsidRPr="0074595E" w:rsidRDefault="00E61418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52768706" w14:textId="7D3DF8D1" w:rsidR="00977E5D" w:rsidRPr="00977E5D" w:rsidRDefault="00977E5D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977E5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Christy R. Milligan</w:t>
                          </w:r>
                        </w:p>
                        <w:p w14:paraId="74724309" w14:textId="77777777" w:rsidR="00977E5D" w:rsidRPr="0074595E" w:rsidRDefault="00977E5D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2847C015" w14:textId="3E1489AA" w:rsidR="004562AB" w:rsidRPr="004562AB" w:rsidRDefault="004562AB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Darleen Morgan</w:t>
                          </w:r>
                        </w:p>
                        <w:p w14:paraId="2870F52F" w14:textId="4112DF24" w:rsidR="004562AB" w:rsidRPr="0074595E" w:rsidRDefault="004562AB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0C074C7C" w14:textId="1FE63971" w:rsidR="0074595E" w:rsidRPr="0074595E" w:rsidRDefault="0074595E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74595E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Elio Piedra</w:t>
                          </w:r>
                        </w:p>
                        <w:p w14:paraId="5E367619" w14:textId="77777777" w:rsidR="0074595E" w:rsidRPr="0074595E" w:rsidRDefault="0074595E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2F952126" w14:textId="3E08BD17" w:rsidR="00D2084C" w:rsidRPr="004562AB" w:rsidRDefault="00D2084C" w:rsidP="00027A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Brian Scarborough</w:t>
                          </w:r>
                        </w:p>
                        <w:p w14:paraId="704AFD82" w14:textId="77777777" w:rsidR="00D2084C" w:rsidRPr="0074595E" w:rsidRDefault="00D2084C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7B6E7B1A" w14:textId="75261395" w:rsidR="003B095C" w:rsidRPr="00BD00D2" w:rsidRDefault="003B095C" w:rsidP="003B095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Chief </w:t>
                          </w:r>
                          <w:r w:rsidRPr="00BD00D2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Jason L. Shaw</w:t>
                          </w:r>
                          <w:r w:rsidR="00D42ABA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,</w:t>
                          </w:r>
                          <w:r w:rsidRPr="00BD00D2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 </w:t>
                          </w:r>
                          <w:r w:rsidR="00D42ABA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</w:t>
                          </w:r>
                          <w:r w:rsidRPr="00BD00D2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r.</w:t>
                          </w:r>
                        </w:p>
                        <w:p w14:paraId="68275CED" w14:textId="77777777" w:rsidR="003B095C" w:rsidRPr="00D2084C" w:rsidRDefault="003B095C" w:rsidP="00027A81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5D080CB8" w14:textId="32E940FD" w:rsidR="001C2115" w:rsidRPr="001C2115" w:rsidRDefault="00D2084C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Judge </w:t>
                          </w:r>
                          <w:r w:rsidR="001C2115" w:rsidRPr="001C2115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Joseph E. Smith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 (Ret.)</w:t>
                          </w:r>
                        </w:p>
                        <w:p w14:paraId="2FABE91B" w14:textId="77777777" w:rsidR="003B095C" w:rsidRPr="00D2084C" w:rsidRDefault="003B095C" w:rsidP="003B095C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711A82C7" w14:textId="77777777" w:rsidR="003B095C" w:rsidRDefault="003B095C" w:rsidP="003B095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Bishop Christopher C. Stokes</w:t>
                          </w:r>
                        </w:p>
                        <w:p w14:paraId="798F25C1" w14:textId="77777777" w:rsidR="003B095C" w:rsidRPr="00D2084C" w:rsidRDefault="003B095C" w:rsidP="0030303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698A2D8E" w14:textId="77777777" w:rsidR="001C2115" w:rsidRPr="001C2115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1C2115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Jim Surrency, Ed.D.</w:t>
                          </w:r>
                        </w:p>
                        <w:p w14:paraId="14943E4A" w14:textId="464F3FC3" w:rsidR="00E61418" w:rsidRDefault="00E61418" w:rsidP="005A286B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694DFCCB" w14:textId="0CF8D513" w:rsidR="0074595E" w:rsidRPr="0074595E" w:rsidRDefault="0074595E" w:rsidP="0074595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Brenda Thornton</w:t>
                          </w:r>
                        </w:p>
                        <w:p w14:paraId="032AC85E" w14:textId="1B5568EF" w:rsidR="004E1555" w:rsidRPr="00D2084C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16CC0AE8" w14:textId="214E9BB1" w:rsidR="001C2115" w:rsidRDefault="007336B7" w:rsidP="007336B7">
                          <w:pPr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1C2115"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>PROGRAMS</w:t>
                          </w:r>
                        </w:p>
                        <w:p w14:paraId="2CCB1590" w14:textId="77777777" w:rsidR="000D7D24" w:rsidRPr="0074595E" w:rsidRDefault="000D7D24" w:rsidP="00DC01EA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b w:val="0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06070065" w14:textId="77777777" w:rsidR="001C2115" w:rsidRPr="004562AB" w:rsidRDefault="001C2115" w:rsidP="00DC01EA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Youth Shelters</w:t>
                          </w:r>
                        </w:p>
                        <w:p w14:paraId="55A6D651" w14:textId="741EA5DA" w:rsidR="001C2115" w:rsidRPr="004562AB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Programs for youth in crisis</w:t>
                          </w:r>
                        </w:p>
                        <w:p w14:paraId="7C78C108" w14:textId="77777777" w:rsidR="001C2115" w:rsidRPr="0074595E" w:rsidRDefault="001C2115" w:rsidP="0074595E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3F92476B" w14:textId="77777777" w:rsidR="001C2115" w:rsidRPr="004562AB" w:rsidRDefault="001C2115" w:rsidP="00DC01EA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Counseling</w:t>
                          </w:r>
                        </w:p>
                        <w:p w14:paraId="69CAA2EB" w14:textId="77777777" w:rsidR="001C2115" w:rsidRPr="004562AB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Services for troubled youth and  their families</w:t>
                          </w:r>
                        </w:p>
                        <w:p w14:paraId="1DD9036A" w14:textId="77777777" w:rsidR="001C2115" w:rsidRPr="0074595E" w:rsidRDefault="001C2115" w:rsidP="00DC01EA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2964BE85" w14:textId="77777777" w:rsidR="001C2115" w:rsidRPr="004562AB" w:rsidRDefault="001C2115" w:rsidP="00DC01EA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Prevention</w:t>
                          </w:r>
                        </w:p>
                        <w:p w14:paraId="18EDB2F6" w14:textId="77777777" w:rsidR="001C2115" w:rsidRPr="004562AB" w:rsidRDefault="001C2115" w:rsidP="00CA3E40">
                          <w:pPr>
                            <w:jc w:val="center"/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 w:rsidRPr="004562AB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" stroked="f">
              <v:textbox inset="21.6pt">
                <w:txbxContent>
                  <w:p w14:paraId="3C19B0A2" w14:textId="77777777" w:rsidR="001C2115" w:rsidRDefault="006C3C32" w:rsidP="00857E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FA524C8" wp14:editId="4D80D27D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09A0F44" w14:textId="25EB2E9B" w:rsidR="001C2115" w:rsidRDefault="007336B7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A67ADC0" wp14:editId="3A016D33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1488A6D" w14:textId="77777777" w:rsidR="001C2115" w:rsidRPr="00B43699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MISSION</w:t>
                    </w:r>
                  </w:p>
                  <w:p w14:paraId="06F378ED" w14:textId="5565FBD5" w:rsidR="001C2115" w:rsidRPr="00CE0E1D" w:rsidRDefault="00CE0E1D" w:rsidP="00DC01EA">
                    <w:pPr>
                      <w:pStyle w:val="BodyText3"/>
                      <w:rPr>
                        <w:i/>
                      </w:rPr>
                    </w:pPr>
                    <w:r w:rsidRPr="00CE0E1D">
                      <w:rPr>
                        <w:i/>
                      </w:rPr>
                      <w:t xml:space="preserve">“Empowering Youth &amp; </w:t>
                    </w:r>
                    <w:r w:rsidR="001C2115" w:rsidRPr="00CE0E1D">
                      <w:rPr>
                        <w:i/>
                      </w:rPr>
                      <w:t>Building Strong Families</w:t>
                    </w:r>
                    <w:r w:rsidRPr="00CE0E1D">
                      <w:rPr>
                        <w:i/>
                      </w:rPr>
                      <w:t xml:space="preserve"> for a Brighter Tomorrow</w:t>
                    </w:r>
                    <w:r w:rsidR="001C2115" w:rsidRPr="00CE0E1D">
                      <w:rPr>
                        <w:i/>
                      </w:rPr>
                      <w:t>”</w:t>
                    </w:r>
                  </w:p>
                  <w:p w14:paraId="4572E35B" w14:textId="77777777" w:rsidR="001C2115" w:rsidRDefault="001C2115" w:rsidP="0030303E">
                    <w:pPr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</w:pPr>
                  </w:p>
                  <w:p w14:paraId="6388E9EE" w14:textId="77777777" w:rsid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Chief Executive Officer</w:t>
                    </w:r>
                    <w:r w:rsidR="00027A81"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 xml:space="preserve"> </w:t>
                    </w:r>
                  </w:p>
                  <w:p w14:paraId="1683416E" w14:textId="77777777" w:rsidR="001C2115" w:rsidRPr="00027A81" w:rsidRDefault="00F54BE2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Philip N. Kabler, J.D.</w:t>
                    </w:r>
                  </w:p>
                  <w:p w14:paraId="29FAA284" w14:textId="77777777" w:rsidR="00D2084C" w:rsidRPr="00D2084C" w:rsidRDefault="00D2084C" w:rsidP="00DC01EA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5E52041F" w14:textId="77777777" w:rsid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>Board of Directors</w:t>
                    </w:r>
                    <w:r w:rsidR="00BD00D2"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Executive Committee</w:t>
                    </w:r>
                  </w:p>
                  <w:p w14:paraId="0B751366" w14:textId="77777777" w:rsidR="00BD00D2" w:rsidRPr="0074595E" w:rsidRDefault="00BD00D2" w:rsidP="00DC01EA">
                    <w:pPr>
                      <w:jc w:val="center"/>
                      <w:rPr>
                        <w:rFonts w:ascii="Arial" w:hAnsi="Arial" w:cs="Arial"/>
                        <w:bCs/>
                        <w:noProof/>
                        <w:sz w:val="12"/>
                        <w:szCs w:val="12"/>
                      </w:rPr>
                    </w:pPr>
                  </w:p>
                  <w:p w14:paraId="2575E661" w14:textId="77777777" w:rsidR="00BD00D2" w:rsidRDefault="001C2115" w:rsidP="00BD00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President</w:t>
                    </w:r>
                  </w:p>
                  <w:p w14:paraId="3713E52A" w14:textId="77777777" w:rsidR="001C2115" w:rsidRP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1C2115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H. Thomas Lane, Jr.</w:t>
                    </w:r>
                  </w:p>
                  <w:p w14:paraId="11A8D4F7" w14:textId="77777777" w:rsidR="001C2115" w:rsidRPr="007B0E8F" w:rsidRDefault="001C2115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14FEC0C1" w14:textId="77777777" w:rsidR="001C2115" w:rsidRDefault="001C2115" w:rsidP="00DC01EA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Vice President</w:t>
                    </w:r>
                  </w:p>
                  <w:p w14:paraId="0C35685C" w14:textId="415B1DE8" w:rsidR="001C2115" w:rsidRP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1C2115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Daniel Crapps</w:t>
                    </w:r>
                  </w:p>
                  <w:p w14:paraId="7E267AA3" w14:textId="77777777" w:rsidR="001C2115" w:rsidRPr="007B0E8F" w:rsidRDefault="001C2115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253BB96D" w14:textId="77777777" w:rsid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14"/>
                        <w:szCs w:val="14"/>
                      </w:rPr>
                      <w:t>Secretary</w:t>
                    </w:r>
                  </w:p>
                  <w:p w14:paraId="7F4547F6" w14:textId="77777777" w:rsidR="001C2115" w:rsidRDefault="001C2115" w:rsidP="00CA3E40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  <w:r w:rsidRPr="001C2115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Richard Mankin, Ph.D</w:t>
                    </w:r>
                    <w:r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.</w:t>
                    </w:r>
                  </w:p>
                  <w:p w14:paraId="2C0E647B" w14:textId="77777777" w:rsidR="001C2115" w:rsidRPr="007B0E8F" w:rsidRDefault="001C2115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3F3181D9" w14:textId="77777777" w:rsidR="001C2115" w:rsidRPr="00CA3E40" w:rsidRDefault="001C2115" w:rsidP="001C2115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CA3E40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Treasurer</w:t>
                    </w:r>
                  </w:p>
                  <w:p w14:paraId="58469F2F" w14:textId="77777777" w:rsidR="004E1555" w:rsidRDefault="004E1555" w:rsidP="004E1555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BD00D2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Frank Williams</w:t>
                    </w: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, Esq.</w:t>
                    </w:r>
                  </w:p>
                  <w:p w14:paraId="59E382BC" w14:textId="77777777" w:rsidR="005A286B" w:rsidRPr="00D2084C" w:rsidRDefault="005A286B" w:rsidP="0030303E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</w:pPr>
                  </w:p>
                  <w:p w14:paraId="081B3A5F" w14:textId="77777777" w:rsidR="005A286B" w:rsidRPr="005A286B" w:rsidRDefault="005A286B" w:rsidP="0030303E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5A286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Past President</w:t>
                    </w:r>
                  </w:p>
                  <w:p w14:paraId="179AFA59" w14:textId="77777777" w:rsidR="005A286B" w:rsidRPr="00BD00D2" w:rsidRDefault="005A286B" w:rsidP="005A286B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BD00D2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Reginald L. Williams</w:t>
                    </w:r>
                  </w:p>
                  <w:p w14:paraId="4BB5B4AC" w14:textId="77777777" w:rsidR="001C2115" w:rsidRPr="007B0E8F" w:rsidRDefault="001C2115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15B7E99D" w14:textId="77777777" w:rsidR="001C2115" w:rsidRDefault="00BD00D2" w:rsidP="003030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bookmarkStart w:id="1" w:name="_GoBack"/>
                    <w:bookmarkEnd w:id="1"/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>Board Members</w:t>
                    </w:r>
                  </w:p>
                  <w:p w14:paraId="4B89EFC5" w14:textId="70D368E0" w:rsidR="00BD00D2" w:rsidRPr="0074595E" w:rsidRDefault="00BD00D2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796B3DB3" w14:textId="19168B4F" w:rsidR="00D2084C" w:rsidRPr="004562AB" w:rsidRDefault="00D2084C" w:rsidP="0030303E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Kandra Albury</w:t>
                    </w:r>
                    <w:r w:rsidR="00E4374E"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, Ph.D.</w:t>
                    </w:r>
                  </w:p>
                  <w:p w14:paraId="71E6642B" w14:textId="77777777" w:rsidR="00D2084C" w:rsidRPr="0074595E" w:rsidRDefault="00D2084C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05C03A34" w14:textId="77777777" w:rsidR="001C2115" w:rsidRPr="004562AB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Becky Hunt</w:t>
                    </w:r>
                  </w:p>
                  <w:p w14:paraId="4FF263F8" w14:textId="77777777" w:rsidR="00E61418" w:rsidRPr="0074595E" w:rsidRDefault="00E61418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1107AFB7" w14:textId="6FD3ED72" w:rsidR="00C20D45" w:rsidRPr="004562AB" w:rsidRDefault="004D0797" w:rsidP="00C20D45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Veita Jackson-</w:t>
                    </w:r>
                    <w:r w:rsidR="00C20D45"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Carter, M.Ed.</w:t>
                    </w:r>
                  </w:p>
                  <w:p w14:paraId="7CA4E678" w14:textId="77777777" w:rsidR="00E61418" w:rsidRPr="0074595E" w:rsidRDefault="00E61418" w:rsidP="00C20D45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3C2B1807" w14:textId="011116AF" w:rsidR="00C20D45" w:rsidRPr="004562AB" w:rsidRDefault="00C20D45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Debra Kinman-Ford</w:t>
                    </w:r>
                    <w:r w:rsidR="00C8507C"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, M.Ed.</w:t>
                    </w:r>
                  </w:p>
                  <w:p w14:paraId="437F4E3C" w14:textId="77777777" w:rsidR="00E61418" w:rsidRPr="0074595E" w:rsidRDefault="00E61418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6B86040D" w14:textId="61D5BAAB" w:rsidR="00C20D45" w:rsidRPr="004562AB" w:rsidRDefault="00C20D45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Gilbert A. Levy</w:t>
                    </w:r>
                  </w:p>
                  <w:p w14:paraId="5C21480D" w14:textId="77D8C7D1" w:rsidR="00E61418" w:rsidRPr="0074595E" w:rsidRDefault="00E61418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52768706" w14:textId="7D3DF8D1" w:rsidR="00977E5D" w:rsidRPr="00977E5D" w:rsidRDefault="00977E5D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977E5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Christy R. Milligan</w:t>
                    </w:r>
                  </w:p>
                  <w:p w14:paraId="74724309" w14:textId="77777777" w:rsidR="00977E5D" w:rsidRPr="0074595E" w:rsidRDefault="00977E5D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2847C015" w14:textId="3E1489AA" w:rsidR="004562AB" w:rsidRPr="004562AB" w:rsidRDefault="004562AB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Darleen Morgan</w:t>
                    </w:r>
                  </w:p>
                  <w:p w14:paraId="2870F52F" w14:textId="4112DF24" w:rsidR="004562AB" w:rsidRPr="0074595E" w:rsidRDefault="004562AB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0C074C7C" w14:textId="1FE63971" w:rsidR="0074595E" w:rsidRPr="0074595E" w:rsidRDefault="0074595E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74595E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Elio Piedra</w:t>
                    </w:r>
                  </w:p>
                  <w:p w14:paraId="5E367619" w14:textId="77777777" w:rsidR="0074595E" w:rsidRPr="0074595E" w:rsidRDefault="0074595E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2F952126" w14:textId="3E08BD17" w:rsidR="00D2084C" w:rsidRPr="004562AB" w:rsidRDefault="00D2084C" w:rsidP="00027A81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4562AB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Brian Scarborough</w:t>
                    </w:r>
                  </w:p>
                  <w:p w14:paraId="704AFD82" w14:textId="77777777" w:rsidR="00D2084C" w:rsidRPr="0074595E" w:rsidRDefault="00D2084C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7B6E7B1A" w14:textId="75261395" w:rsidR="003B095C" w:rsidRPr="00BD00D2" w:rsidRDefault="003B095C" w:rsidP="003B095C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Chief </w:t>
                    </w:r>
                    <w:r w:rsidRPr="00BD00D2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Jason L. Shaw</w:t>
                    </w:r>
                    <w:r w:rsidR="00D42ABA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,</w:t>
                    </w:r>
                    <w:r w:rsidRPr="00BD00D2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 </w:t>
                    </w:r>
                    <w:r w:rsidR="00D42ABA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</w:t>
                    </w:r>
                    <w:r w:rsidRPr="00BD00D2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r.</w:t>
                    </w:r>
                  </w:p>
                  <w:p w14:paraId="68275CED" w14:textId="77777777" w:rsidR="003B095C" w:rsidRPr="00D2084C" w:rsidRDefault="003B095C" w:rsidP="00027A81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5D080CB8" w14:textId="32E940FD" w:rsidR="001C2115" w:rsidRPr="001C2115" w:rsidRDefault="00D2084C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Judge </w:t>
                    </w:r>
                    <w:r w:rsidR="001C2115" w:rsidRPr="001C2115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Joseph E. Smith</w:t>
                    </w: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 (Ret.)</w:t>
                    </w:r>
                  </w:p>
                  <w:p w14:paraId="2FABE91B" w14:textId="77777777" w:rsidR="003B095C" w:rsidRPr="00D2084C" w:rsidRDefault="003B095C" w:rsidP="003B095C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711A82C7" w14:textId="77777777" w:rsidR="003B095C" w:rsidRDefault="003B095C" w:rsidP="003B095C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Bishop Christopher C. Stokes</w:t>
                    </w:r>
                  </w:p>
                  <w:p w14:paraId="798F25C1" w14:textId="77777777" w:rsidR="003B095C" w:rsidRPr="00D2084C" w:rsidRDefault="003B095C" w:rsidP="0030303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698A2D8E" w14:textId="77777777" w:rsidR="001C2115" w:rsidRPr="001C2115" w:rsidRDefault="001C2115" w:rsidP="00DC01EA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1C2115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Jim Surrency, Ed.D.</w:t>
                    </w:r>
                  </w:p>
                  <w:p w14:paraId="14943E4A" w14:textId="464F3FC3" w:rsidR="00E61418" w:rsidRDefault="00E61418" w:rsidP="005A286B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694DFCCB" w14:textId="0CF8D513" w:rsidR="0074595E" w:rsidRPr="0074595E" w:rsidRDefault="0074595E" w:rsidP="0074595E">
                    <w:pPr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Brenda Thornton</w:t>
                    </w:r>
                  </w:p>
                  <w:p w14:paraId="032AC85E" w14:textId="1B5568EF" w:rsidR="004E1555" w:rsidRPr="00D2084C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16CC0AE8" w14:textId="214E9BB1" w:rsidR="001C2115" w:rsidRDefault="007336B7" w:rsidP="007336B7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1C2115">
                      <w:rPr>
                        <w:rFonts w:ascii="Arial" w:hAnsi="Arial" w:cs="Arial"/>
                        <w:b/>
                        <w:bCs/>
                        <w:noProof/>
                      </w:rPr>
                      <w:t>PROGRAMS</w:t>
                    </w:r>
                  </w:p>
                  <w:p w14:paraId="2CCB1590" w14:textId="77777777" w:rsidR="000D7D24" w:rsidRPr="0074595E" w:rsidRDefault="000D7D24" w:rsidP="00DC01EA">
                    <w:pPr>
                      <w:pStyle w:val="Heading2"/>
                      <w:jc w:val="center"/>
                      <w:rPr>
                        <w:rFonts w:ascii="Arial" w:hAnsi="Arial" w:cs="Arial"/>
                        <w:b w:val="0"/>
                        <w:noProof/>
                        <w:sz w:val="12"/>
                        <w:szCs w:val="12"/>
                      </w:rPr>
                    </w:pPr>
                  </w:p>
                  <w:p w14:paraId="06070065" w14:textId="77777777" w:rsidR="001C2115" w:rsidRPr="004562AB" w:rsidRDefault="001C2115" w:rsidP="00DC01EA">
                    <w:pPr>
                      <w:pStyle w:val="Heading2"/>
                      <w:jc w:val="center"/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Youth Shelters</w:t>
                    </w:r>
                  </w:p>
                  <w:p w14:paraId="55A6D651" w14:textId="741EA5DA" w:rsidR="001C2115" w:rsidRPr="004562AB" w:rsidRDefault="001C2115" w:rsidP="00DC01EA">
                    <w:pPr>
                      <w:jc w:val="center"/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Programs for youth in crisis</w:t>
                    </w:r>
                  </w:p>
                  <w:p w14:paraId="7C78C108" w14:textId="77777777" w:rsidR="001C2115" w:rsidRPr="0074595E" w:rsidRDefault="001C2115" w:rsidP="0074595E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3F92476B" w14:textId="77777777" w:rsidR="001C2115" w:rsidRPr="004562AB" w:rsidRDefault="001C2115" w:rsidP="00DC01EA">
                    <w:pPr>
                      <w:pStyle w:val="Heading2"/>
                      <w:jc w:val="center"/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Counseling</w:t>
                    </w:r>
                  </w:p>
                  <w:p w14:paraId="69CAA2EB" w14:textId="77777777" w:rsidR="001C2115" w:rsidRPr="004562AB" w:rsidRDefault="001C2115" w:rsidP="00DC01EA">
                    <w:pPr>
                      <w:jc w:val="center"/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Services for troubled youth and  their families</w:t>
                    </w:r>
                  </w:p>
                  <w:p w14:paraId="1DD9036A" w14:textId="77777777" w:rsidR="001C2115" w:rsidRPr="0074595E" w:rsidRDefault="001C2115" w:rsidP="00DC01EA">
                    <w:pPr>
                      <w:jc w:val="center"/>
                      <w:rPr>
                        <w:rFonts w:ascii="Arial" w:hAnsi="Arial" w:cs="Arial"/>
                        <w:noProof/>
                        <w:sz w:val="12"/>
                        <w:szCs w:val="12"/>
                      </w:rPr>
                    </w:pPr>
                  </w:p>
                  <w:p w14:paraId="2964BE85" w14:textId="77777777" w:rsidR="001C2115" w:rsidRPr="004562AB" w:rsidRDefault="001C2115" w:rsidP="00DC01EA">
                    <w:pPr>
                      <w:pStyle w:val="Heading2"/>
                      <w:jc w:val="center"/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Prevention</w:t>
                    </w:r>
                  </w:p>
                  <w:p w14:paraId="18EDB2F6" w14:textId="77777777" w:rsidR="001C2115" w:rsidRPr="004562AB" w:rsidRDefault="001C2115" w:rsidP="00CA3E40">
                    <w:pPr>
                      <w:jc w:val="center"/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 w:rsidRPr="004562AB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Educating the community, focusing on substance abuse, and reducing juvenile crime with a focus on high-risk youth</w:t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77EBA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7B7C2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951D1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DC9315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F16E3" w14:textId="77777777" w:rsidR="00977E5D" w:rsidRDefault="00977E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0B33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1F140F"/>
    <w:rsid w:val="00202F18"/>
    <w:rsid w:val="002551CA"/>
    <w:rsid w:val="00263906"/>
    <w:rsid w:val="00267865"/>
    <w:rsid w:val="002A042C"/>
    <w:rsid w:val="002E0379"/>
    <w:rsid w:val="002F5D3C"/>
    <w:rsid w:val="0030303E"/>
    <w:rsid w:val="00325172"/>
    <w:rsid w:val="00341C29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562AB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50FB7"/>
    <w:rsid w:val="00551A5B"/>
    <w:rsid w:val="005534B8"/>
    <w:rsid w:val="0058536E"/>
    <w:rsid w:val="00590ACC"/>
    <w:rsid w:val="005A286B"/>
    <w:rsid w:val="005B2E6D"/>
    <w:rsid w:val="005D228A"/>
    <w:rsid w:val="005D6658"/>
    <w:rsid w:val="005F776C"/>
    <w:rsid w:val="006001F8"/>
    <w:rsid w:val="006410EA"/>
    <w:rsid w:val="006632CB"/>
    <w:rsid w:val="00681484"/>
    <w:rsid w:val="00692AEC"/>
    <w:rsid w:val="006C3C32"/>
    <w:rsid w:val="006C6674"/>
    <w:rsid w:val="007060B9"/>
    <w:rsid w:val="00710B63"/>
    <w:rsid w:val="00712C2B"/>
    <w:rsid w:val="007336B7"/>
    <w:rsid w:val="0073595E"/>
    <w:rsid w:val="00737E51"/>
    <w:rsid w:val="0074595E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11306"/>
    <w:rsid w:val="00815BF6"/>
    <w:rsid w:val="0084104E"/>
    <w:rsid w:val="00855FF2"/>
    <w:rsid w:val="00857803"/>
    <w:rsid w:val="00857E0D"/>
    <w:rsid w:val="0087686F"/>
    <w:rsid w:val="008A71AA"/>
    <w:rsid w:val="008B4EDF"/>
    <w:rsid w:val="008D6666"/>
    <w:rsid w:val="008D770A"/>
    <w:rsid w:val="008F2CF9"/>
    <w:rsid w:val="00903333"/>
    <w:rsid w:val="00977E5D"/>
    <w:rsid w:val="00993F7C"/>
    <w:rsid w:val="00994551"/>
    <w:rsid w:val="009B096F"/>
    <w:rsid w:val="009C01DB"/>
    <w:rsid w:val="009C3F9F"/>
    <w:rsid w:val="009C69EF"/>
    <w:rsid w:val="00A01D62"/>
    <w:rsid w:val="00A056C6"/>
    <w:rsid w:val="00A205E3"/>
    <w:rsid w:val="00A532A4"/>
    <w:rsid w:val="00A55A14"/>
    <w:rsid w:val="00A8553C"/>
    <w:rsid w:val="00AC2DEC"/>
    <w:rsid w:val="00AE7C72"/>
    <w:rsid w:val="00B263E1"/>
    <w:rsid w:val="00B70132"/>
    <w:rsid w:val="00BA32B2"/>
    <w:rsid w:val="00BB1FF8"/>
    <w:rsid w:val="00BB25F5"/>
    <w:rsid w:val="00BD00D2"/>
    <w:rsid w:val="00BD22CF"/>
    <w:rsid w:val="00BD4CC2"/>
    <w:rsid w:val="00BD5F0F"/>
    <w:rsid w:val="00C20D45"/>
    <w:rsid w:val="00C57885"/>
    <w:rsid w:val="00C64244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084C"/>
    <w:rsid w:val="00D259EF"/>
    <w:rsid w:val="00D42ABA"/>
    <w:rsid w:val="00D569D4"/>
    <w:rsid w:val="00D62236"/>
    <w:rsid w:val="00DC01EA"/>
    <w:rsid w:val="00DC3C56"/>
    <w:rsid w:val="00DD0C1D"/>
    <w:rsid w:val="00E4374E"/>
    <w:rsid w:val="00E61418"/>
    <w:rsid w:val="00E92EFE"/>
    <w:rsid w:val="00E94229"/>
    <w:rsid w:val="00ED70CE"/>
    <w:rsid w:val="00EE3325"/>
    <w:rsid w:val="00EF66A5"/>
    <w:rsid w:val="00F005A3"/>
    <w:rsid w:val="00F25574"/>
    <w:rsid w:val="00F42E37"/>
    <w:rsid w:val="00F51616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11" ma:contentTypeDescription="Create a new document." ma:contentTypeScope="" ma:versionID="18ffc85e4a510133581253ef2fd4caa8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da614cde463bd378081b7c8deedd49ed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251F8-4757-43D3-9293-FAB66C190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2</cp:revision>
  <cp:lastPrinted>2022-12-17T20:38:00Z</cp:lastPrinted>
  <dcterms:created xsi:type="dcterms:W3CDTF">2023-08-19T19:20:00Z</dcterms:created>
  <dcterms:modified xsi:type="dcterms:W3CDTF">2023-08-19T19:20:00Z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